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31CF" w:rsidRDefault="000D31CF" w:rsidP="00555BBF">
      <w:pPr>
        <w:ind w:left="4320" w:hanging="4320"/>
        <w:rPr>
          <w:b/>
          <w:bCs/>
        </w:rPr>
      </w:pPr>
      <w:r>
        <w:rPr>
          <w:b/>
          <w:bCs/>
        </w:rPr>
        <w:t>ĐẢNG BỘ SỞ GIÁO DỤC VÀ ĐÀO TẠO</w:t>
      </w:r>
    </w:p>
    <w:p w:rsidR="000D31CF" w:rsidRDefault="000D31CF" w:rsidP="00555BBF">
      <w:pPr>
        <w:ind w:left="4320" w:hanging="4320"/>
        <w:rPr>
          <w:b/>
          <w:bCs/>
        </w:rPr>
      </w:pPr>
      <w:r>
        <w:rPr>
          <w:b/>
          <w:bCs/>
        </w:rPr>
        <w:t>ĐẢNG (CHI) BỘ …………………..</w:t>
      </w:r>
    </w:p>
    <w:p w:rsidR="000D31CF" w:rsidRDefault="000D31CF" w:rsidP="00555BBF">
      <w:pPr>
        <w:ind w:left="4320" w:hanging="4320"/>
        <w:rPr>
          <w:b/>
          <w:bCs/>
        </w:rPr>
      </w:pPr>
      <w:r>
        <w:rPr>
          <w:b/>
          <w:bCs/>
        </w:rPr>
        <w:t xml:space="preserve">                                 *</w:t>
      </w:r>
    </w:p>
    <w:p w:rsidR="000D31CF" w:rsidRDefault="000D31CF" w:rsidP="00555BBF">
      <w:pPr>
        <w:ind w:left="2160" w:hanging="540"/>
        <w:rPr>
          <w:b/>
          <w:bCs/>
        </w:rPr>
      </w:pPr>
      <w:r w:rsidRPr="00D93383">
        <w:rPr>
          <w:b/>
          <w:bCs/>
        </w:rPr>
        <w:t>CHƯƠNG TRÌNH CHI TIẾT</w:t>
      </w:r>
      <w:r>
        <w:rPr>
          <w:b/>
          <w:bCs/>
        </w:rPr>
        <w:t xml:space="preserve"> ĐẠI HỘI ĐẠI BIỂU ĐẢNG (CHI) BỘ ………………………………</w:t>
      </w:r>
    </w:p>
    <w:p w:rsidR="000D31CF" w:rsidRDefault="000D31CF" w:rsidP="00555BBF">
      <w:pPr>
        <w:ind w:left="4320" w:hanging="1080"/>
        <w:rPr>
          <w:b/>
          <w:bCs/>
        </w:rPr>
      </w:pPr>
      <w:r>
        <w:rPr>
          <w:b/>
          <w:bCs/>
        </w:rPr>
        <w:t xml:space="preserve">                          ( thứ ……., ngày …../…../201….)</w:t>
      </w:r>
    </w:p>
    <w:p w:rsidR="000D31CF" w:rsidRPr="00D93383" w:rsidRDefault="000D31CF" w:rsidP="00555BBF">
      <w:pPr>
        <w:ind w:left="4320" w:firstLine="720"/>
        <w:rPr>
          <w:b/>
          <w:bCs/>
        </w:rPr>
      </w:pPr>
    </w:p>
    <w:tbl>
      <w:tblPr>
        <w:tblW w:w="1404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620"/>
        <w:gridCol w:w="1980"/>
        <w:gridCol w:w="1440"/>
      </w:tblGrid>
      <w:tr w:rsidR="000D31CF" w:rsidRPr="0082086B">
        <w:trPr>
          <w:trHeight w:val="2609"/>
        </w:trPr>
        <w:tc>
          <w:tcPr>
            <w:tcW w:w="10620" w:type="dxa"/>
          </w:tcPr>
          <w:p w:rsidR="000D31CF" w:rsidRPr="00067B59" w:rsidRDefault="000D31CF" w:rsidP="00067B59">
            <w:pPr>
              <w:spacing w:before="120" w:after="120"/>
              <w:rPr>
                <w:b/>
                <w:bCs/>
                <w:sz w:val="26"/>
                <w:szCs w:val="26"/>
              </w:rPr>
            </w:pPr>
            <w:r w:rsidRPr="00067B59">
              <w:rPr>
                <w:b/>
                <w:bCs/>
                <w:sz w:val="26"/>
                <w:szCs w:val="26"/>
              </w:rPr>
              <w:t xml:space="preserve">1. Tuyên bố lý do </w:t>
            </w:r>
          </w:p>
          <w:p w:rsidR="000D31CF" w:rsidRPr="00067B59" w:rsidRDefault="000D31CF" w:rsidP="00067B59">
            <w:pPr>
              <w:spacing w:before="120" w:after="120"/>
              <w:ind w:firstLine="252"/>
              <w:jc w:val="both"/>
              <w:rPr>
                <w:sz w:val="26"/>
                <w:szCs w:val="26"/>
              </w:rPr>
            </w:pPr>
            <w:r w:rsidRPr="00067B59">
              <w:rPr>
                <w:sz w:val="26"/>
                <w:szCs w:val="26"/>
              </w:rPr>
              <w:t>Thực hiện chỉ đạo của Đảng bộ Sở Giáo dục và Đào tạo về Đại hội Đảng bộ các cấp tiến tới Đại hội Đảng toàn quốc lần thứ XII. Hôm nay Đảng (chi) bộ ……….. tổ chức Đại hội Đảng (chi) bộ ………..nhiệm kỳ 2010-2015. Đó là lý do của Đại hội hôm nay.</w:t>
            </w:r>
          </w:p>
          <w:p w:rsidR="000D31CF" w:rsidRPr="00067B59" w:rsidRDefault="000D31CF" w:rsidP="00067B59">
            <w:pPr>
              <w:ind w:firstLine="259"/>
              <w:jc w:val="both"/>
              <w:rPr>
                <w:sz w:val="26"/>
                <w:szCs w:val="26"/>
              </w:rPr>
            </w:pPr>
            <w:r w:rsidRPr="00067B59">
              <w:rPr>
                <w:sz w:val="26"/>
                <w:szCs w:val="26"/>
              </w:rPr>
              <w:t>Đến tham dự Đại hội chúng tôi vui mừng được đón tiếp:</w:t>
            </w:r>
          </w:p>
          <w:p w:rsidR="000D31CF" w:rsidRPr="00067B59" w:rsidRDefault="000D31CF" w:rsidP="00067B59">
            <w:pPr>
              <w:ind w:firstLine="259"/>
              <w:jc w:val="both"/>
              <w:rPr>
                <w:sz w:val="26"/>
                <w:szCs w:val="26"/>
              </w:rPr>
            </w:pPr>
            <w:r w:rsidRPr="00067B59">
              <w:rPr>
                <w:sz w:val="26"/>
                <w:szCs w:val="26"/>
              </w:rPr>
              <w:t>1/Đ/c…………………………………………..</w:t>
            </w:r>
          </w:p>
          <w:p w:rsidR="000D31CF" w:rsidRPr="00067B59" w:rsidRDefault="000D31CF" w:rsidP="00067B59">
            <w:pPr>
              <w:ind w:firstLine="259"/>
              <w:jc w:val="both"/>
              <w:rPr>
                <w:sz w:val="26"/>
                <w:szCs w:val="26"/>
              </w:rPr>
            </w:pPr>
            <w:r w:rsidRPr="00067B59">
              <w:rPr>
                <w:sz w:val="26"/>
                <w:szCs w:val="26"/>
              </w:rPr>
              <w:t>2/ Đ/c …………………………………………</w:t>
            </w:r>
          </w:p>
          <w:p w:rsidR="000D31CF" w:rsidRPr="00067B59" w:rsidRDefault="000D31CF" w:rsidP="00067B59">
            <w:pPr>
              <w:ind w:firstLine="259"/>
              <w:jc w:val="both"/>
              <w:rPr>
                <w:sz w:val="26"/>
                <w:szCs w:val="26"/>
              </w:rPr>
            </w:pPr>
            <w:r w:rsidRPr="00067B59">
              <w:rPr>
                <w:sz w:val="26"/>
                <w:szCs w:val="26"/>
              </w:rPr>
              <w:t>Về phía Đảng (chi) bộ……….. Trân trọng giới thiệu có đ/c ……………………...</w:t>
            </w:r>
          </w:p>
          <w:p w:rsidR="000D31CF" w:rsidRPr="00067B59" w:rsidRDefault="000D31CF" w:rsidP="00067B59">
            <w:pPr>
              <w:ind w:firstLine="259"/>
              <w:jc w:val="both"/>
              <w:rPr>
                <w:sz w:val="26"/>
                <w:szCs w:val="26"/>
              </w:rPr>
            </w:pPr>
            <w:r w:rsidRPr="00067B59">
              <w:rPr>
                <w:sz w:val="26"/>
                <w:szCs w:val="26"/>
              </w:rPr>
              <w:t>Tham dự ĐH trù bị có tất cả đ/c đảng viên trong đảng bộ (chi bộ). Xin trân trọng giới thiệu và chúc mừng sự có mặt đông đủ của các đ/c.</w:t>
            </w:r>
          </w:p>
          <w:p w:rsidR="000D31CF" w:rsidRPr="00067B59" w:rsidRDefault="000D31CF" w:rsidP="00067B59">
            <w:pPr>
              <w:spacing w:before="120" w:after="120"/>
              <w:jc w:val="both"/>
              <w:rPr>
                <w:b/>
                <w:bCs/>
                <w:sz w:val="26"/>
                <w:szCs w:val="26"/>
              </w:rPr>
            </w:pPr>
            <w:r w:rsidRPr="00067B59">
              <w:rPr>
                <w:b/>
                <w:bCs/>
                <w:sz w:val="26"/>
                <w:szCs w:val="26"/>
              </w:rPr>
              <w:t>2. Giới thiệu chương trình làm việc của ĐH trù bị:</w:t>
            </w:r>
          </w:p>
          <w:p w:rsidR="000D31CF" w:rsidRPr="00067B59" w:rsidRDefault="000D31CF" w:rsidP="00067B59">
            <w:pPr>
              <w:spacing w:before="120" w:after="120"/>
              <w:ind w:firstLine="342"/>
              <w:jc w:val="both"/>
              <w:rPr>
                <w:sz w:val="26"/>
                <w:szCs w:val="26"/>
              </w:rPr>
            </w:pPr>
            <w:r w:rsidRPr="00067B59">
              <w:rPr>
                <w:sz w:val="26"/>
                <w:szCs w:val="26"/>
              </w:rPr>
              <w:t>+ Tiến hành bầu Đoàn Chủ tịch , Đoàn Thư ký, Ban Thẩm tra tư cách đại biểu.</w:t>
            </w:r>
          </w:p>
          <w:p w:rsidR="000D31CF" w:rsidRPr="00067B59" w:rsidRDefault="000D31CF" w:rsidP="00067B59">
            <w:pPr>
              <w:spacing w:before="120" w:after="120"/>
              <w:ind w:firstLine="342"/>
              <w:jc w:val="both"/>
              <w:rPr>
                <w:sz w:val="26"/>
                <w:szCs w:val="26"/>
              </w:rPr>
            </w:pPr>
            <w:r w:rsidRPr="00067B59">
              <w:rPr>
                <w:sz w:val="26"/>
                <w:szCs w:val="26"/>
              </w:rPr>
              <w:t>+ Thông qua quy định, sinh hoạt và làm việc của đại biểu trong ĐH</w:t>
            </w:r>
          </w:p>
          <w:p w:rsidR="000D31CF" w:rsidRPr="00067B59" w:rsidRDefault="000D31CF" w:rsidP="00067B59">
            <w:pPr>
              <w:spacing w:before="120" w:after="120"/>
              <w:ind w:firstLine="342"/>
              <w:jc w:val="both"/>
              <w:rPr>
                <w:sz w:val="26"/>
                <w:szCs w:val="26"/>
              </w:rPr>
            </w:pPr>
            <w:r w:rsidRPr="00067B59">
              <w:rPr>
                <w:sz w:val="26"/>
                <w:szCs w:val="26"/>
              </w:rPr>
              <w:t>+ Thông qua chương trình làm việc của ĐH chính thức</w:t>
            </w:r>
          </w:p>
          <w:p w:rsidR="000D31CF" w:rsidRPr="00067B59" w:rsidRDefault="000D31CF" w:rsidP="00067B59">
            <w:pPr>
              <w:spacing w:before="120" w:after="120"/>
              <w:ind w:firstLine="342"/>
              <w:jc w:val="both"/>
              <w:rPr>
                <w:sz w:val="26"/>
                <w:szCs w:val="26"/>
              </w:rPr>
            </w:pPr>
            <w:r w:rsidRPr="00067B59">
              <w:rPr>
                <w:sz w:val="26"/>
                <w:szCs w:val="26"/>
              </w:rPr>
              <w:t>+ Thông qua quy chế bầu cử,</w:t>
            </w:r>
          </w:p>
          <w:p w:rsidR="000D31CF" w:rsidRPr="00067B59" w:rsidRDefault="000D31CF" w:rsidP="00067B59">
            <w:pPr>
              <w:spacing w:before="120" w:after="120"/>
              <w:ind w:firstLine="342"/>
              <w:jc w:val="both"/>
              <w:rPr>
                <w:sz w:val="26"/>
                <w:szCs w:val="26"/>
              </w:rPr>
            </w:pPr>
            <w:r w:rsidRPr="00067B59">
              <w:rPr>
                <w:sz w:val="26"/>
                <w:szCs w:val="26"/>
              </w:rPr>
              <w:t>+ Phân chia tổ thảo luận.</w:t>
            </w:r>
          </w:p>
          <w:p w:rsidR="000D31CF" w:rsidRPr="00067B59" w:rsidRDefault="000D31CF" w:rsidP="00067B59">
            <w:pPr>
              <w:spacing w:before="120" w:after="120"/>
              <w:ind w:firstLine="342"/>
              <w:jc w:val="both"/>
              <w:rPr>
                <w:sz w:val="26"/>
                <w:szCs w:val="26"/>
              </w:rPr>
            </w:pPr>
            <w:r w:rsidRPr="00067B59">
              <w:rPr>
                <w:sz w:val="26"/>
                <w:szCs w:val="26"/>
              </w:rPr>
              <w:t xml:space="preserve">+ Phát phiếu biểu quyết các chỉ tiêu ( nghiên cứu biểu quyết và nộp lại trong phiên chính thức).  </w:t>
            </w:r>
          </w:p>
          <w:p w:rsidR="000D31CF" w:rsidRPr="00067B59" w:rsidRDefault="000D31CF" w:rsidP="00067B59">
            <w:pPr>
              <w:spacing w:before="120" w:after="120"/>
              <w:jc w:val="both"/>
              <w:rPr>
                <w:b/>
                <w:bCs/>
                <w:i/>
                <w:iCs/>
                <w:sz w:val="26"/>
                <w:szCs w:val="26"/>
              </w:rPr>
            </w:pPr>
            <w:r w:rsidRPr="00067B59">
              <w:rPr>
                <w:b/>
                <w:bCs/>
                <w:i/>
                <w:iCs/>
                <w:sz w:val="26"/>
                <w:szCs w:val="26"/>
              </w:rPr>
              <w:t xml:space="preserve">Tiến hành Bầu đoàn chủ tịch, đoàn thư ký Đại hội và Ban thẩm tra tư cách Đại biểu </w:t>
            </w:r>
          </w:p>
          <w:p w:rsidR="000D31CF" w:rsidRPr="00067B59" w:rsidRDefault="000D31CF" w:rsidP="00067B59">
            <w:pPr>
              <w:spacing w:before="120" w:after="120"/>
              <w:ind w:firstLine="522"/>
              <w:rPr>
                <w:b/>
                <w:bCs/>
                <w:sz w:val="26"/>
                <w:szCs w:val="26"/>
              </w:rPr>
            </w:pPr>
            <w:r w:rsidRPr="00067B59">
              <w:rPr>
                <w:b/>
                <w:bCs/>
                <w:sz w:val="26"/>
                <w:szCs w:val="26"/>
              </w:rPr>
              <w:t xml:space="preserve">a. Về số lượng đoàn chủ tịch đại hội: </w:t>
            </w:r>
          </w:p>
          <w:p w:rsidR="000D31CF" w:rsidRPr="00067B59" w:rsidRDefault="000D31CF" w:rsidP="00067B59">
            <w:pPr>
              <w:spacing w:before="120" w:after="120"/>
              <w:ind w:firstLine="702"/>
              <w:rPr>
                <w:b/>
                <w:bCs/>
                <w:sz w:val="26"/>
                <w:szCs w:val="26"/>
              </w:rPr>
            </w:pPr>
            <w:r w:rsidRPr="00067B59">
              <w:rPr>
                <w:sz w:val="26"/>
                <w:szCs w:val="26"/>
              </w:rPr>
              <w:t>Theo Quyết định 244-QĐ/TW ngày 09 tháng 6 năm 2014 của Ban Chấp hành Trung ương về việc ban hành Quy chế bầu cử trong Đảng; quy định số lượng đoàn chủ tịch đại hội đảng (chi) bộ có thể từ 1 đến …. đồng chí. Đảng (chi) bộ ……. dự kiến đoàn chủ tịch Đại hội là …. đồng chí, đề nghị các đ/c cho ý kiến  về số lượng đoàn chủ tịch.</w:t>
            </w:r>
          </w:p>
          <w:p w:rsidR="000D31CF" w:rsidRPr="00067B59" w:rsidRDefault="000D31CF" w:rsidP="00067B59">
            <w:pPr>
              <w:spacing w:before="120" w:after="120"/>
              <w:ind w:firstLine="522"/>
              <w:jc w:val="both"/>
              <w:rPr>
                <w:sz w:val="26"/>
                <w:szCs w:val="26"/>
              </w:rPr>
            </w:pPr>
            <w:r w:rsidRPr="00067B59">
              <w:rPr>
                <w:sz w:val="26"/>
                <w:szCs w:val="26"/>
              </w:rPr>
              <w:t xml:space="preserve">- Nếu các đ/c không có ý kiến gì khác thì đề nghị cho biểu quyết bằng hình thức giơ thẻ Đảng. </w:t>
            </w:r>
          </w:p>
          <w:p w:rsidR="000D31CF" w:rsidRPr="00067B59" w:rsidRDefault="000D31CF" w:rsidP="00067B59">
            <w:pPr>
              <w:spacing w:before="120" w:after="120"/>
              <w:ind w:firstLine="522"/>
              <w:jc w:val="both"/>
              <w:rPr>
                <w:sz w:val="26"/>
                <w:szCs w:val="26"/>
              </w:rPr>
            </w:pPr>
            <w:r w:rsidRPr="00067B59">
              <w:rPr>
                <w:sz w:val="26"/>
                <w:szCs w:val="26"/>
              </w:rPr>
              <w:t xml:space="preserve">- Đồng chí nào nhất trí với số lượng đoàn chủ tịch là ….. đ/c </w:t>
            </w:r>
          </w:p>
          <w:p w:rsidR="000D31CF" w:rsidRPr="00067B59" w:rsidRDefault="000D31CF" w:rsidP="00067B59">
            <w:pPr>
              <w:spacing w:before="120" w:after="120"/>
              <w:ind w:firstLine="522"/>
              <w:jc w:val="both"/>
              <w:rPr>
                <w:sz w:val="26"/>
                <w:szCs w:val="26"/>
              </w:rPr>
            </w:pPr>
            <w:r w:rsidRPr="00067B59">
              <w:rPr>
                <w:sz w:val="26"/>
                <w:szCs w:val="26"/>
              </w:rPr>
              <w:t>- Đồng chí nào không nhất trí hoặc có ý kiến khác.</w:t>
            </w:r>
          </w:p>
          <w:p w:rsidR="000D31CF" w:rsidRPr="00067B59" w:rsidRDefault="000D31CF" w:rsidP="00067B59">
            <w:pPr>
              <w:spacing w:before="120" w:after="120"/>
              <w:ind w:firstLine="432"/>
              <w:jc w:val="both"/>
              <w:rPr>
                <w:b/>
                <w:bCs/>
                <w:sz w:val="26"/>
                <w:szCs w:val="26"/>
              </w:rPr>
            </w:pPr>
            <w:r w:rsidRPr="00067B59">
              <w:rPr>
                <w:b/>
                <w:bCs/>
                <w:sz w:val="26"/>
                <w:szCs w:val="26"/>
              </w:rPr>
              <w:t xml:space="preserve"> Như vậy ĐH có (……..% đ/c) nhất trí số lượng đoàn chủ tịch là ….. đ/c</w:t>
            </w:r>
          </w:p>
          <w:p w:rsidR="000D31CF" w:rsidRPr="00067B59" w:rsidRDefault="000D31CF" w:rsidP="00067B59">
            <w:pPr>
              <w:spacing w:before="120" w:after="120"/>
              <w:ind w:firstLine="522"/>
              <w:jc w:val="both"/>
              <w:rPr>
                <w:b/>
                <w:bCs/>
                <w:sz w:val="26"/>
                <w:szCs w:val="26"/>
              </w:rPr>
            </w:pPr>
            <w:r w:rsidRPr="00067B59">
              <w:rPr>
                <w:b/>
                <w:bCs/>
                <w:sz w:val="26"/>
                <w:szCs w:val="26"/>
              </w:rPr>
              <w:t>Về nhân sự cụ thể đảng bộ dự kiến các đ/c sau đây tham gia đoàn chủ tịch đại hội:</w:t>
            </w:r>
          </w:p>
          <w:p w:rsidR="000D31CF" w:rsidRPr="00067B59" w:rsidRDefault="000D31CF" w:rsidP="00067B59">
            <w:pPr>
              <w:spacing w:before="120" w:after="120"/>
              <w:ind w:firstLine="1152"/>
              <w:jc w:val="both"/>
              <w:rPr>
                <w:sz w:val="26"/>
                <w:szCs w:val="26"/>
              </w:rPr>
            </w:pPr>
            <w:r w:rsidRPr="00067B59">
              <w:rPr>
                <w:sz w:val="26"/>
                <w:szCs w:val="26"/>
              </w:rPr>
              <w:t>1/Đ/c…………………………………………..</w:t>
            </w:r>
          </w:p>
          <w:p w:rsidR="000D31CF" w:rsidRPr="00067B59" w:rsidRDefault="000D31CF" w:rsidP="00067B59">
            <w:pPr>
              <w:spacing w:before="120" w:after="120"/>
              <w:ind w:firstLine="1152"/>
              <w:jc w:val="both"/>
              <w:rPr>
                <w:sz w:val="26"/>
                <w:szCs w:val="26"/>
              </w:rPr>
            </w:pPr>
            <w:r w:rsidRPr="00067B59">
              <w:rPr>
                <w:sz w:val="26"/>
                <w:szCs w:val="26"/>
              </w:rPr>
              <w:t>2/ Đ/c …………………………………………</w:t>
            </w:r>
          </w:p>
          <w:p w:rsidR="000D31CF" w:rsidRPr="00067B59" w:rsidRDefault="000D31CF" w:rsidP="00067B59">
            <w:pPr>
              <w:spacing w:before="120" w:after="120"/>
              <w:ind w:firstLine="1152"/>
              <w:jc w:val="both"/>
              <w:rPr>
                <w:sz w:val="26"/>
                <w:szCs w:val="26"/>
              </w:rPr>
            </w:pPr>
            <w:r w:rsidRPr="00067B59">
              <w:rPr>
                <w:sz w:val="26"/>
                <w:szCs w:val="26"/>
              </w:rPr>
              <w:t>3/Đ/c…………………………………………..</w:t>
            </w:r>
          </w:p>
          <w:p w:rsidR="000D31CF" w:rsidRPr="00067B59" w:rsidRDefault="000D31CF" w:rsidP="00067B59">
            <w:pPr>
              <w:spacing w:before="120" w:after="120"/>
              <w:jc w:val="both"/>
              <w:rPr>
                <w:b/>
                <w:bCs/>
                <w:sz w:val="26"/>
                <w:szCs w:val="26"/>
              </w:rPr>
            </w:pPr>
            <w:r w:rsidRPr="00067B59">
              <w:rPr>
                <w:sz w:val="26"/>
                <w:szCs w:val="26"/>
              </w:rPr>
              <w:t xml:space="preserve">       </w:t>
            </w:r>
            <w:r w:rsidRPr="00067B59">
              <w:rPr>
                <w:b/>
                <w:bCs/>
                <w:sz w:val="26"/>
                <w:szCs w:val="26"/>
              </w:rPr>
              <w:t>Đề nghị các đ/c cho ý kiến.</w:t>
            </w:r>
          </w:p>
          <w:p w:rsidR="000D31CF" w:rsidRPr="00067B59" w:rsidRDefault="000D31CF" w:rsidP="00067B59">
            <w:pPr>
              <w:spacing w:before="120" w:after="120"/>
              <w:ind w:firstLine="702"/>
              <w:jc w:val="both"/>
              <w:rPr>
                <w:sz w:val="26"/>
                <w:szCs w:val="26"/>
              </w:rPr>
            </w:pPr>
            <w:r w:rsidRPr="00067B59">
              <w:rPr>
                <w:sz w:val="26"/>
                <w:szCs w:val="26"/>
              </w:rPr>
              <w:t>- Nếu các đ/c không có ý kiến gì khác thì xin biểu quyết danh sách đoàn chủ tịch đại hội bằng hình thức giơ thẻ Đảng.</w:t>
            </w:r>
          </w:p>
          <w:p w:rsidR="000D31CF" w:rsidRPr="00067B59" w:rsidRDefault="000D31CF" w:rsidP="00067B59">
            <w:pPr>
              <w:spacing w:before="120" w:after="120"/>
              <w:ind w:firstLine="702"/>
              <w:jc w:val="both"/>
              <w:rPr>
                <w:sz w:val="26"/>
                <w:szCs w:val="26"/>
              </w:rPr>
            </w:pPr>
            <w:r w:rsidRPr="00067B59">
              <w:rPr>
                <w:sz w:val="26"/>
                <w:szCs w:val="26"/>
              </w:rPr>
              <w:t>-  Đồng chí nào nhất trí với danh sách đoàn chủ tịch mà cấp ủy giới thiệu xin cho biểu quyết.</w:t>
            </w:r>
          </w:p>
          <w:p w:rsidR="000D31CF" w:rsidRPr="00067B59" w:rsidRDefault="000D31CF" w:rsidP="00067B59">
            <w:pPr>
              <w:spacing w:before="120" w:after="120"/>
              <w:ind w:firstLine="702"/>
              <w:jc w:val="both"/>
              <w:rPr>
                <w:sz w:val="26"/>
                <w:szCs w:val="26"/>
              </w:rPr>
            </w:pPr>
            <w:r w:rsidRPr="00067B59">
              <w:rPr>
                <w:sz w:val="26"/>
                <w:szCs w:val="26"/>
              </w:rPr>
              <w:t>-  Đ/c nào không nhất trí hoặc có ý kiến khác.</w:t>
            </w:r>
          </w:p>
          <w:p w:rsidR="000D31CF" w:rsidRPr="00067B59" w:rsidRDefault="000D31CF" w:rsidP="00067B59">
            <w:pPr>
              <w:spacing w:before="120" w:after="120"/>
              <w:ind w:firstLine="702"/>
              <w:jc w:val="both"/>
              <w:rPr>
                <w:b/>
                <w:bCs/>
                <w:sz w:val="26"/>
                <w:szCs w:val="26"/>
              </w:rPr>
            </w:pPr>
            <w:r w:rsidRPr="00067B59">
              <w:rPr>
                <w:b/>
                <w:bCs/>
                <w:sz w:val="26"/>
                <w:szCs w:val="26"/>
              </w:rPr>
              <w:t xml:space="preserve"> Như vậy ĐH có (……..% đ/c) nhất trí đoàn chủ tịch ĐH gồm ….. đ/c : </w:t>
            </w:r>
          </w:p>
          <w:p w:rsidR="000D31CF" w:rsidRPr="00067B59" w:rsidRDefault="000D31CF" w:rsidP="00067B59">
            <w:pPr>
              <w:spacing w:before="120" w:after="120"/>
              <w:ind w:firstLine="1152"/>
              <w:jc w:val="both"/>
              <w:rPr>
                <w:sz w:val="26"/>
                <w:szCs w:val="26"/>
              </w:rPr>
            </w:pPr>
            <w:r w:rsidRPr="00067B59">
              <w:rPr>
                <w:sz w:val="26"/>
                <w:szCs w:val="26"/>
              </w:rPr>
              <w:t>1/Đ/c…………………………………………..</w:t>
            </w:r>
          </w:p>
          <w:p w:rsidR="000D31CF" w:rsidRPr="00067B59" w:rsidRDefault="000D31CF" w:rsidP="00067B59">
            <w:pPr>
              <w:spacing w:before="120" w:after="120"/>
              <w:ind w:firstLine="1152"/>
              <w:jc w:val="both"/>
              <w:rPr>
                <w:sz w:val="26"/>
                <w:szCs w:val="26"/>
              </w:rPr>
            </w:pPr>
            <w:r w:rsidRPr="00067B59">
              <w:rPr>
                <w:sz w:val="26"/>
                <w:szCs w:val="26"/>
              </w:rPr>
              <w:t>2/ Đ/c …………………………………………</w:t>
            </w:r>
          </w:p>
          <w:p w:rsidR="000D31CF" w:rsidRPr="00067B59" w:rsidRDefault="000D31CF" w:rsidP="00067B59">
            <w:pPr>
              <w:spacing w:before="120" w:after="120"/>
              <w:ind w:firstLine="1152"/>
              <w:jc w:val="both"/>
              <w:rPr>
                <w:sz w:val="26"/>
                <w:szCs w:val="26"/>
              </w:rPr>
            </w:pPr>
            <w:r w:rsidRPr="00067B59">
              <w:rPr>
                <w:sz w:val="26"/>
                <w:szCs w:val="26"/>
              </w:rPr>
              <w:t>3/Đ/c…………………………………………..</w:t>
            </w:r>
          </w:p>
          <w:p w:rsidR="000D31CF" w:rsidRPr="00067B59" w:rsidRDefault="000D31CF" w:rsidP="00067B59">
            <w:pPr>
              <w:spacing w:before="120" w:after="120"/>
              <w:ind w:firstLine="522"/>
              <w:rPr>
                <w:b/>
                <w:bCs/>
                <w:sz w:val="26"/>
                <w:szCs w:val="26"/>
              </w:rPr>
            </w:pPr>
            <w:r w:rsidRPr="00067B59">
              <w:rPr>
                <w:b/>
                <w:bCs/>
                <w:sz w:val="26"/>
                <w:szCs w:val="26"/>
              </w:rPr>
              <w:t>b. Về đoàn thư ký và số lượng đoàn thư ký</w:t>
            </w:r>
          </w:p>
          <w:p w:rsidR="000D31CF" w:rsidRPr="00067B59" w:rsidRDefault="000D31CF" w:rsidP="00067B59">
            <w:pPr>
              <w:spacing w:before="120" w:after="120"/>
              <w:ind w:firstLine="702"/>
              <w:jc w:val="both"/>
              <w:rPr>
                <w:sz w:val="26"/>
                <w:szCs w:val="26"/>
              </w:rPr>
            </w:pPr>
            <w:r w:rsidRPr="00067B59">
              <w:rPr>
                <w:sz w:val="26"/>
                <w:szCs w:val="26"/>
              </w:rPr>
              <w:t xml:space="preserve"> Để tổng hợp ý kiến thảo luận và dự thảo các văn bản kết luận theo chỉ đạo của đòan chủ tịch đại hội. Đảng (chi) bộ dự kiến số lượng đòan thư ký đại hội là …. đ./c. Đề nghị các đ/c cho ý kiến về số lượng đoàn thư ký.</w:t>
            </w:r>
          </w:p>
          <w:p w:rsidR="000D31CF" w:rsidRPr="00067B59" w:rsidRDefault="000D31CF" w:rsidP="00067B59">
            <w:pPr>
              <w:spacing w:before="120" w:after="120"/>
              <w:ind w:firstLine="612"/>
              <w:jc w:val="both"/>
              <w:rPr>
                <w:sz w:val="26"/>
                <w:szCs w:val="26"/>
              </w:rPr>
            </w:pPr>
            <w:r w:rsidRPr="00067B59">
              <w:rPr>
                <w:sz w:val="26"/>
                <w:szCs w:val="26"/>
              </w:rPr>
              <w:t>- Nếu các đ/c không có ý kiến gì khác thì đề nghị cho biểu quyết bằng hình thức giơ thẻ Đảng</w:t>
            </w:r>
          </w:p>
          <w:p w:rsidR="000D31CF" w:rsidRPr="00067B59" w:rsidRDefault="000D31CF" w:rsidP="00067B59">
            <w:pPr>
              <w:spacing w:before="120" w:after="120"/>
              <w:ind w:firstLine="612"/>
              <w:jc w:val="both"/>
              <w:rPr>
                <w:sz w:val="26"/>
                <w:szCs w:val="26"/>
              </w:rPr>
            </w:pPr>
            <w:r w:rsidRPr="00067B59">
              <w:rPr>
                <w:sz w:val="26"/>
                <w:szCs w:val="26"/>
              </w:rPr>
              <w:t>- Đ/c nào nhất trí với số lượng đòan thư ký là …. đ/c , xin cho biểu quyết.</w:t>
            </w:r>
          </w:p>
          <w:p w:rsidR="000D31CF" w:rsidRPr="00067B59" w:rsidRDefault="000D31CF" w:rsidP="00067B59">
            <w:pPr>
              <w:spacing w:before="120" w:after="120"/>
              <w:ind w:firstLine="612"/>
              <w:jc w:val="both"/>
              <w:rPr>
                <w:sz w:val="26"/>
                <w:szCs w:val="26"/>
              </w:rPr>
            </w:pPr>
            <w:r w:rsidRPr="00067B59">
              <w:rPr>
                <w:sz w:val="26"/>
                <w:szCs w:val="26"/>
              </w:rPr>
              <w:t>- Đ/c nào không nhất trí hoặc có ý kiến khác.</w:t>
            </w:r>
          </w:p>
          <w:p w:rsidR="000D31CF" w:rsidRPr="00067B59" w:rsidRDefault="000D31CF" w:rsidP="00067B59">
            <w:pPr>
              <w:spacing w:before="120" w:after="120"/>
              <w:ind w:firstLine="522"/>
              <w:jc w:val="both"/>
              <w:rPr>
                <w:b/>
                <w:bCs/>
                <w:sz w:val="26"/>
                <w:szCs w:val="26"/>
              </w:rPr>
            </w:pPr>
            <w:r w:rsidRPr="00067B59">
              <w:rPr>
                <w:b/>
                <w:bCs/>
                <w:sz w:val="26"/>
                <w:szCs w:val="26"/>
              </w:rPr>
              <w:t>Như vậy ĐH có ( ……% đ/c) nhất trí số lượng đoàn thư ký đại hội là …… đ/c</w:t>
            </w:r>
          </w:p>
          <w:p w:rsidR="000D31CF" w:rsidRPr="00067B59" w:rsidRDefault="000D31CF" w:rsidP="00067B59">
            <w:pPr>
              <w:spacing w:before="120" w:after="120"/>
              <w:ind w:left="360" w:hanging="108"/>
              <w:rPr>
                <w:b/>
                <w:bCs/>
                <w:sz w:val="26"/>
                <w:szCs w:val="26"/>
              </w:rPr>
            </w:pPr>
            <w:r w:rsidRPr="00067B59">
              <w:rPr>
                <w:b/>
                <w:bCs/>
                <w:sz w:val="26"/>
                <w:szCs w:val="26"/>
              </w:rPr>
              <w:t xml:space="preserve">   Về nhân sự cụ thể đảng bộ dự kiến các đ/c sau đây tham gia đoàn thư ký đại hội:</w:t>
            </w:r>
          </w:p>
          <w:p w:rsidR="000D31CF" w:rsidRPr="00067B59" w:rsidRDefault="000D31CF" w:rsidP="00067B59">
            <w:pPr>
              <w:spacing w:before="120" w:after="120"/>
              <w:ind w:firstLine="1152"/>
              <w:jc w:val="both"/>
              <w:rPr>
                <w:sz w:val="26"/>
                <w:szCs w:val="26"/>
              </w:rPr>
            </w:pPr>
            <w:r w:rsidRPr="00067B59">
              <w:rPr>
                <w:sz w:val="26"/>
                <w:szCs w:val="26"/>
              </w:rPr>
              <w:t>1/Đ/c…………………………………………..</w:t>
            </w:r>
          </w:p>
          <w:p w:rsidR="000D31CF" w:rsidRPr="00067B59" w:rsidRDefault="000D31CF" w:rsidP="00067B59">
            <w:pPr>
              <w:spacing w:before="120" w:after="120"/>
              <w:ind w:firstLine="1152"/>
              <w:jc w:val="both"/>
              <w:rPr>
                <w:sz w:val="26"/>
                <w:szCs w:val="26"/>
              </w:rPr>
            </w:pPr>
            <w:r w:rsidRPr="00067B59">
              <w:rPr>
                <w:sz w:val="26"/>
                <w:szCs w:val="26"/>
              </w:rPr>
              <w:t>2/ Đ/c …………………………………………</w:t>
            </w:r>
          </w:p>
          <w:p w:rsidR="000D31CF" w:rsidRPr="00067B59" w:rsidRDefault="000D31CF" w:rsidP="00067B59">
            <w:pPr>
              <w:spacing w:before="120" w:after="120"/>
              <w:rPr>
                <w:b/>
                <w:bCs/>
                <w:sz w:val="26"/>
                <w:szCs w:val="26"/>
              </w:rPr>
            </w:pPr>
            <w:r w:rsidRPr="00067B59">
              <w:rPr>
                <w:sz w:val="26"/>
                <w:szCs w:val="26"/>
              </w:rPr>
              <w:t xml:space="preserve">       </w:t>
            </w:r>
            <w:r w:rsidRPr="00067B59">
              <w:rPr>
                <w:b/>
                <w:bCs/>
                <w:sz w:val="26"/>
                <w:szCs w:val="26"/>
              </w:rPr>
              <w:t>Đề nghị các đ/c cho ý kiến</w:t>
            </w:r>
          </w:p>
          <w:p w:rsidR="000D31CF" w:rsidRPr="00067B59" w:rsidRDefault="000D31CF" w:rsidP="00067B59">
            <w:pPr>
              <w:spacing w:before="120" w:after="120"/>
              <w:ind w:firstLine="522"/>
              <w:jc w:val="both"/>
              <w:rPr>
                <w:sz w:val="26"/>
                <w:szCs w:val="26"/>
              </w:rPr>
            </w:pPr>
            <w:r w:rsidRPr="00067B59">
              <w:rPr>
                <w:sz w:val="26"/>
                <w:szCs w:val="26"/>
              </w:rPr>
              <w:t>- Nếu các đ/c không có ý kiến gì khác thì đề nghị cho biểu quyết bằng hình thức giơ thẻ Đảng</w:t>
            </w:r>
          </w:p>
          <w:p w:rsidR="000D31CF" w:rsidRPr="00067B59" w:rsidRDefault="000D31CF" w:rsidP="00067B59">
            <w:pPr>
              <w:ind w:firstLine="522"/>
              <w:jc w:val="both"/>
              <w:rPr>
                <w:sz w:val="26"/>
                <w:szCs w:val="26"/>
              </w:rPr>
            </w:pPr>
            <w:r w:rsidRPr="00067B59">
              <w:rPr>
                <w:sz w:val="26"/>
                <w:szCs w:val="26"/>
              </w:rPr>
              <w:t>- Đ/c nào nhất trí với danh sách đoàn thư ký mà Đảng (chi) bộ giới thiệu xin cho biểu quyết.</w:t>
            </w:r>
          </w:p>
          <w:p w:rsidR="000D31CF" w:rsidRPr="00067B59" w:rsidRDefault="000D31CF" w:rsidP="00067B59">
            <w:pPr>
              <w:spacing w:before="120" w:after="120"/>
              <w:ind w:firstLine="522"/>
              <w:jc w:val="both"/>
              <w:rPr>
                <w:sz w:val="26"/>
                <w:szCs w:val="26"/>
              </w:rPr>
            </w:pPr>
            <w:r w:rsidRPr="00067B59">
              <w:rPr>
                <w:sz w:val="26"/>
                <w:szCs w:val="26"/>
              </w:rPr>
              <w:t>- Đ/c nào không nhất trí hoặc có ý kiến khác.</w:t>
            </w:r>
          </w:p>
          <w:p w:rsidR="000D31CF" w:rsidRPr="00067B59" w:rsidRDefault="000D31CF" w:rsidP="00067B59">
            <w:pPr>
              <w:spacing w:before="120" w:after="120"/>
              <w:jc w:val="both"/>
              <w:rPr>
                <w:b/>
                <w:bCs/>
                <w:sz w:val="26"/>
                <w:szCs w:val="26"/>
              </w:rPr>
            </w:pPr>
            <w:r w:rsidRPr="00067B59">
              <w:rPr>
                <w:sz w:val="26"/>
                <w:szCs w:val="26"/>
              </w:rPr>
              <w:t xml:space="preserve">        </w:t>
            </w:r>
            <w:r w:rsidRPr="00067B59">
              <w:rPr>
                <w:b/>
                <w:bCs/>
                <w:sz w:val="26"/>
                <w:szCs w:val="26"/>
              </w:rPr>
              <w:t>Như vậy ĐH có ( ……% đ/c) nhất trí với danh sách  mà đoàn thư ký đại hội gồm:</w:t>
            </w:r>
          </w:p>
          <w:p w:rsidR="000D31CF" w:rsidRPr="00067B59" w:rsidRDefault="000D31CF" w:rsidP="00067B59">
            <w:pPr>
              <w:spacing w:before="120" w:after="120"/>
              <w:ind w:firstLine="1152"/>
              <w:jc w:val="both"/>
              <w:rPr>
                <w:sz w:val="26"/>
                <w:szCs w:val="26"/>
              </w:rPr>
            </w:pPr>
            <w:r w:rsidRPr="00067B59">
              <w:rPr>
                <w:sz w:val="26"/>
                <w:szCs w:val="26"/>
              </w:rPr>
              <w:t>1/Đ/c…………………………………………..</w:t>
            </w:r>
          </w:p>
          <w:p w:rsidR="000D31CF" w:rsidRPr="00067B59" w:rsidRDefault="000D31CF" w:rsidP="00067B59">
            <w:pPr>
              <w:spacing w:before="120" w:after="120"/>
              <w:ind w:firstLine="1152"/>
              <w:jc w:val="both"/>
              <w:rPr>
                <w:sz w:val="26"/>
                <w:szCs w:val="26"/>
              </w:rPr>
            </w:pPr>
            <w:r w:rsidRPr="00067B59">
              <w:rPr>
                <w:sz w:val="26"/>
                <w:szCs w:val="26"/>
              </w:rPr>
              <w:t>2/ Đ/c …………………………………………</w:t>
            </w:r>
          </w:p>
          <w:p w:rsidR="000D31CF" w:rsidRPr="00067B59" w:rsidRDefault="000D31CF" w:rsidP="00067B59">
            <w:pPr>
              <w:spacing w:before="120" w:after="120"/>
              <w:ind w:firstLine="522"/>
              <w:jc w:val="both"/>
              <w:rPr>
                <w:b/>
                <w:bCs/>
                <w:sz w:val="26"/>
                <w:szCs w:val="26"/>
              </w:rPr>
            </w:pPr>
            <w:r w:rsidRPr="00067B59">
              <w:rPr>
                <w:b/>
                <w:bCs/>
                <w:sz w:val="26"/>
                <w:szCs w:val="26"/>
              </w:rPr>
              <w:t>c. Về ban thẩm tra tư cách đại biểu</w:t>
            </w:r>
          </w:p>
          <w:p w:rsidR="000D31CF" w:rsidRPr="00067B59" w:rsidRDefault="000D31CF" w:rsidP="00067B59">
            <w:pPr>
              <w:spacing w:before="120" w:after="120"/>
              <w:ind w:firstLine="612"/>
              <w:jc w:val="both"/>
              <w:rPr>
                <w:sz w:val="26"/>
                <w:szCs w:val="26"/>
              </w:rPr>
            </w:pPr>
            <w:r w:rsidRPr="00067B59">
              <w:rPr>
                <w:sz w:val="26"/>
                <w:szCs w:val="26"/>
              </w:rPr>
              <w:t xml:space="preserve"> Để giúp đại hội thẩm tra, kết luận tư cách đảng viên dự đại hội, đảng (chi) bộ dự kiến ban thẩm tra tư cách đại biểu là ….. đồng chí đề nghị các đồng chí cho ý kiến về số lượng ban thẩm tra tư cách đại biểu.</w:t>
            </w:r>
          </w:p>
          <w:p w:rsidR="000D31CF" w:rsidRPr="00067B59" w:rsidRDefault="000D31CF" w:rsidP="00067B59">
            <w:pPr>
              <w:spacing w:before="120" w:after="120"/>
              <w:jc w:val="both"/>
              <w:rPr>
                <w:b/>
                <w:bCs/>
                <w:sz w:val="26"/>
                <w:szCs w:val="26"/>
              </w:rPr>
            </w:pPr>
            <w:r w:rsidRPr="00067B59">
              <w:rPr>
                <w:sz w:val="26"/>
                <w:szCs w:val="26"/>
              </w:rPr>
              <w:t xml:space="preserve">          </w:t>
            </w:r>
            <w:r w:rsidRPr="00067B59">
              <w:rPr>
                <w:b/>
                <w:bCs/>
                <w:sz w:val="26"/>
                <w:szCs w:val="26"/>
              </w:rPr>
              <w:t>Nếu các đ/c không có ý kiến gì khác thì đề nghị cho biểu quyết bằng hình thức giơ thẻ Đảng.</w:t>
            </w:r>
          </w:p>
          <w:p w:rsidR="000D31CF" w:rsidRPr="00067B59" w:rsidRDefault="000D31CF" w:rsidP="00067B59">
            <w:pPr>
              <w:spacing w:before="120" w:after="120"/>
              <w:ind w:left="720"/>
              <w:jc w:val="both"/>
              <w:rPr>
                <w:sz w:val="26"/>
                <w:szCs w:val="26"/>
              </w:rPr>
            </w:pPr>
            <w:r w:rsidRPr="00067B59">
              <w:rPr>
                <w:sz w:val="26"/>
                <w:szCs w:val="26"/>
              </w:rPr>
              <w:t>- Đ/c nào nhất trí với số lượng ban thẩm tra tư cách đại biểu là.............đ/c xin cho biểu quyết.</w:t>
            </w:r>
          </w:p>
          <w:p w:rsidR="000D31CF" w:rsidRPr="00067B59" w:rsidRDefault="000D31CF" w:rsidP="00067B59">
            <w:pPr>
              <w:spacing w:before="120" w:after="120"/>
              <w:ind w:left="720"/>
              <w:jc w:val="both"/>
              <w:rPr>
                <w:sz w:val="26"/>
                <w:szCs w:val="26"/>
              </w:rPr>
            </w:pPr>
            <w:r w:rsidRPr="00067B59">
              <w:rPr>
                <w:sz w:val="26"/>
                <w:szCs w:val="26"/>
              </w:rPr>
              <w:t>- Đ/c nào không nhất trí hoặc có ý kiến khác.</w:t>
            </w:r>
          </w:p>
          <w:p w:rsidR="000D31CF" w:rsidRPr="00067B59" w:rsidRDefault="000D31CF" w:rsidP="00067B59">
            <w:pPr>
              <w:spacing w:before="120" w:after="120"/>
              <w:jc w:val="both"/>
              <w:rPr>
                <w:b/>
                <w:bCs/>
                <w:sz w:val="26"/>
                <w:szCs w:val="26"/>
              </w:rPr>
            </w:pPr>
            <w:r w:rsidRPr="00067B59">
              <w:rPr>
                <w:sz w:val="26"/>
                <w:szCs w:val="26"/>
              </w:rPr>
              <w:t xml:space="preserve">          </w:t>
            </w:r>
            <w:r w:rsidRPr="00067B59">
              <w:rPr>
                <w:b/>
                <w:bCs/>
                <w:sz w:val="26"/>
                <w:szCs w:val="26"/>
              </w:rPr>
              <w:t>Như vậy đại hội có (.............% đồng chí)  nhất trí với số lượng ban thẩm tra tư cách đại biểu là …… đồng chí.</w:t>
            </w:r>
          </w:p>
          <w:p w:rsidR="000D31CF" w:rsidRPr="00067B59" w:rsidRDefault="000D31CF" w:rsidP="00067B59">
            <w:pPr>
              <w:spacing w:before="120" w:after="120"/>
              <w:jc w:val="both"/>
              <w:rPr>
                <w:sz w:val="26"/>
                <w:szCs w:val="26"/>
              </w:rPr>
            </w:pPr>
            <w:r w:rsidRPr="00067B59">
              <w:rPr>
                <w:sz w:val="26"/>
                <w:szCs w:val="26"/>
              </w:rPr>
              <w:t xml:space="preserve">          Về nhân sự cụ thể, đảng (chi) bộ dự kiến các đ/c sau đây tham gia ban thẩm tra tư cách đại biểu.</w:t>
            </w:r>
          </w:p>
          <w:p w:rsidR="000D31CF" w:rsidRPr="00067B59" w:rsidRDefault="000D31CF" w:rsidP="00067B59">
            <w:pPr>
              <w:spacing w:before="120" w:after="120"/>
              <w:ind w:firstLine="1152"/>
              <w:jc w:val="both"/>
              <w:rPr>
                <w:sz w:val="26"/>
                <w:szCs w:val="26"/>
              </w:rPr>
            </w:pPr>
            <w:r w:rsidRPr="00067B59">
              <w:rPr>
                <w:sz w:val="26"/>
                <w:szCs w:val="26"/>
              </w:rPr>
              <w:t>1/Đ/c…………………………………………..</w:t>
            </w:r>
          </w:p>
          <w:p w:rsidR="000D31CF" w:rsidRPr="00067B59" w:rsidRDefault="000D31CF" w:rsidP="00067B59">
            <w:pPr>
              <w:spacing w:before="120" w:after="120"/>
              <w:ind w:firstLine="1152"/>
              <w:jc w:val="both"/>
              <w:rPr>
                <w:sz w:val="26"/>
                <w:szCs w:val="26"/>
              </w:rPr>
            </w:pPr>
            <w:r w:rsidRPr="00067B59">
              <w:rPr>
                <w:sz w:val="26"/>
                <w:szCs w:val="26"/>
              </w:rPr>
              <w:t>2/ Đ/c …………………………………………</w:t>
            </w:r>
          </w:p>
          <w:p w:rsidR="000D31CF" w:rsidRPr="00067B59" w:rsidRDefault="000D31CF" w:rsidP="00067B59">
            <w:pPr>
              <w:spacing w:before="120" w:after="120"/>
              <w:ind w:left="360"/>
              <w:jc w:val="both"/>
              <w:rPr>
                <w:b/>
                <w:bCs/>
                <w:sz w:val="26"/>
                <w:szCs w:val="26"/>
              </w:rPr>
            </w:pPr>
            <w:r w:rsidRPr="00067B59">
              <w:rPr>
                <w:sz w:val="26"/>
                <w:szCs w:val="26"/>
              </w:rPr>
              <w:t xml:space="preserve">     </w:t>
            </w:r>
            <w:r w:rsidRPr="00067B59">
              <w:rPr>
                <w:b/>
                <w:bCs/>
                <w:sz w:val="26"/>
                <w:szCs w:val="26"/>
              </w:rPr>
              <w:t>Đề nghị các đồng chí cho ý kiến.</w:t>
            </w:r>
          </w:p>
          <w:p w:rsidR="000D31CF" w:rsidRPr="00067B59" w:rsidRDefault="000D31CF" w:rsidP="00067B59">
            <w:pPr>
              <w:spacing w:before="120" w:after="120"/>
              <w:ind w:firstLine="702"/>
              <w:jc w:val="both"/>
              <w:rPr>
                <w:sz w:val="26"/>
                <w:szCs w:val="26"/>
              </w:rPr>
            </w:pPr>
            <w:r w:rsidRPr="00067B59">
              <w:rPr>
                <w:sz w:val="26"/>
                <w:szCs w:val="26"/>
              </w:rPr>
              <w:t>Nếu các đ/c không có ý kiến gì khác thì đề nghị cho biểu quyết danh sách ban thẩm tra tư cách đại biểu bằng hình thức giơ thẻ Đảng.</w:t>
            </w:r>
          </w:p>
          <w:p w:rsidR="000D31CF" w:rsidRPr="00067B59" w:rsidRDefault="000D31CF" w:rsidP="00067B59">
            <w:pPr>
              <w:spacing w:before="120" w:after="120"/>
              <w:ind w:left="720"/>
              <w:jc w:val="both"/>
              <w:rPr>
                <w:sz w:val="26"/>
                <w:szCs w:val="26"/>
              </w:rPr>
            </w:pPr>
            <w:r w:rsidRPr="00067B59">
              <w:rPr>
                <w:sz w:val="26"/>
                <w:szCs w:val="26"/>
              </w:rPr>
              <w:t>- Đ/c nào nhất trí với danh sách ban thẩm tra tư cách đại biểu mà cấp ủy giới thiệu với đại hội xin cho biểu quyết.</w:t>
            </w:r>
          </w:p>
          <w:p w:rsidR="000D31CF" w:rsidRPr="00067B59" w:rsidRDefault="000D31CF" w:rsidP="00067B59">
            <w:pPr>
              <w:spacing w:before="120" w:after="120"/>
              <w:ind w:left="720"/>
              <w:jc w:val="both"/>
              <w:rPr>
                <w:sz w:val="26"/>
                <w:szCs w:val="26"/>
              </w:rPr>
            </w:pPr>
            <w:r w:rsidRPr="00067B59">
              <w:rPr>
                <w:sz w:val="26"/>
                <w:szCs w:val="26"/>
              </w:rPr>
              <w:t>- Đ/c nào không nhất trí hoặc có ý kiến khác.</w:t>
            </w:r>
          </w:p>
          <w:p w:rsidR="000D31CF" w:rsidRPr="00067B59" w:rsidRDefault="000D31CF" w:rsidP="00067B59">
            <w:pPr>
              <w:spacing w:before="120" w:after="120"/>
              <w:jc w:val="both"/>
              <w:rPr>
                <w:b/>
                <w:bCs/>
                <w:sz w:val="26"/>
                <w:szCs w:val="26"/>
              </w:rPr>
            </w:pPr>
            <w:r w:rsidRPr="00067B59">
              <w:rPr>
                <w:sz w:val="26"/>
                <w:szCs w:val="26"/>
              </w:rPr>
              <w:t xml:space="preserve">           </w:t>
            </w:r>
            <w:r w:rsidRPr="00067B59">
              <w:rPr>
                <w:b/>
                <w:bCs/>
                <w:sz w:val="26"/>
                <w:szCs w:val="26"/>
              </w:rPr>
              <w:t>Như vậy đại hội có .............% đồng chí  nhất trí với ban thẩm tra tư cách đại biểu là:</w:t>
            </w:r>
          </w:p>
          <w:p w:rsidR="000D31CF" w:rsidRPr="00067B59" w:rsidRDefault="000D31CF" w:rsidP="00067B59">
            <w:pPr>
              <w:spacing w:before="120" w:after="120"/>
              <w:ind w:firstLine="1152"/>
              <w:jc w:val="both"/>
              <w:rPr>
                <w:sz w:val="26"/>
                <w:szCs w:val="26"/>
              </w:rPr>
            </w:pPr>
            <w:r w:rsidRPr="00067B59">
              <w:rPr>
                <w:sz w:val="26"/>
                <w:szCs w:val="26"/>
              </w:rPr>
              <w:t>1/Đ/c…………………………………………..</w:t>
            </w:r>
          </w:p>
          <w:p w:rsidR="000D31CF" w:rsidRPr="00067B59" w:rsidRDefault="000D31CF" w:rsidP="00067B59">
            <w:pPr>
              <w:spacing w:before="120" w:after="120"/>
              <w:ind w:firstLine="1152"/>
              <w:jc w:val="both"/>
              <w:rPr>
                <w:sz w:val="26"/>
                <w:szCs w:val="26"/>
              </w:rPr>
            </w:pPr>
            <w:r w:rsidRPr="00067B59">
              <w:rPr>
                <w:sz w:val="26"/>
                <w:szCs w:val="26"/>
              </w:rPr>
              <w:t>2/ Đ/c …………………………………………</w:t>
            </w:r>
          </w:p>
          <w:p w:rsidR="000D31CF" w:rsidRPr="00067B59" w:rsidRDefault="000D31CF" w:rsidP="00067B59">
            <w:pPr>
              <w:jc w:val="both"/>
              <w:rPr>
                <w:sz w:val="26"/>
                <w:szCs w:val="26"/>
              </w:rPr>
            </w:pPr>
            <w:r w:rsidRPr="00067B59">
              <w:rPr>
                <w:b/>
                <w:bCs/>
                <w:sz w:val="26"/>
                <w:szCs w:val="26"/>
              </w:rPr>
              <w:t xml:space="preserve"> </w:t>
            </w:r>
            <w:r w:rsidRPr="00067B59">
              <w:rPr>
                <w:b/>
                <w:bCs/>
                <w:i/>
                <w:iCs/>
                <w:sz w:val="26"/>
                <w:szCs w:val="26"/>
              </w:rPr>
              <w:t>Thông qua quy định, sinh hoạt và làm việc của đại biểu trong ĐH</w:t>
            </w:r>
            <w:r w:rsidRPr="00067B59">
              <w:rPr>
                <w:sz w:val="26"/>
                <w:szCs w:val="26"/>
              </w:rPr>
              <w:t xml:space="preserve"> ( mời Đ/c ………………)</w:t>
            </w:r>
          </w:p>
          <w:p w:rsidR="000D31CF" w:rsidRPr="00067B59" w:rsidRDefault="000D31CF" w:rsidP="00067B59">
            <w:pPr>
              <w:spacing w:before="120" w:after="120"/>
              <w:jc w:val="both"/>
              <w:rPr>
                <w:b/>
                <w:bCs/>
                <w:sz w:val="26"/>
                <w:szCs w:val="26"/>
              </w:rPr>
            </w:pPr>
            <w:r w:rsidRPr="00067B59">
              <w:rPr>
                <w:b/>
                <w:bCs/>
                <w:sz w:val="26"/>
                <w:szCs w:val="26"/>
              </w:rPr>
              <w:t xml:space="preserve"> </w:t>
            </w:r>
            <w:r w:rsidRPr="00067B59">
              <w:rPr>
                <w:b/>
                <w:bCs/>
                <w:i/>
                <w:iCs/>
                <w:sz w:val="26"/>
                <w:szCs w:val="26"/>
              </w:rPr>
              <w:t>Thông qua quy chế bầu cử</w:t>
            </w:r>
            <w:r w:rsidRPr="00067B59">
              <w:rPr>
                <w:b/>
                <w:bCs/>
                <w:sz w:val="26"/>
                <w:szCs w:val="26"/>
              </w:rPr>
              <w:t xml:space="preserve"> </w:t>
            </w:r>
            <w:r w:rsidRPr="00067B59">
              <w:rPr>
                <w:sz w:val="26"/>
                <w:szCs w:val="26"/>
              </w:rPr>
              <w:t>( mời Đ/c ………………)</w:t>
            </w:r>
          </w:p>
          <w:p w:rsidR="000D31CF" w:rsidRPr="00067B59" w:rsidRDefault="000D31CF" w:rsidP="00067B59">
            <w:pPr>
              <w:spacing w:before="120" w:after="120"/>
              <w:jc w:val="both"/>
              <w:rPr>
                <w:b/>
                <w:bCs/>
                <w:sz w:val="26"/>
                <w:szCs w:val="26"/>
              </w:rPr>
            </w:pPr>
            <w:r w:rsidRPr="00067B59">
              <w:rPr>
                <w:b/>
                <w:bCs/>
                <w:sz w:val="26"/>
                <w:szCs w:val="26"/>
              </w:rPr>
              <w:t xml:space="preserve"> </w:t>
            </w:r>
            <w:r w:rsidRPr="00067B59">
              <w:rPr>
                <w:b/>
                <w:bCs/>
                <w:i/>
                <w:iCs/>
                <w:sz w:val="26"/>
                <w:szCs w:val="26"/>
              </w:rPr>
              <w:t>Phân chia tổ thảo luận</w:t>
            </w:r>
            <w:r w:rsidRPr="00067B59">
              <w:rPr>
                <w:b/>
                <w:bCs/>
                <w:sz w:val="26"/>
                <w:szCs w:val="26"/>
              </w:rPr>
              <w:t xml:space="preserve"> </w:t>
            </w:r>
            <w:r w:rsidRPr="00067B59">
              <w:rPr>
                <w:sz w:val="26"/>
                <w:szCs w:val="26"/>
              </w:rPr>
              <w:t>( mời Đ/c ………………)</w:t>
            </w:r>
          </w:p>
          <w:p w:rsidR="000D31CF" w:rsidRPr="00067B59" w:rsidRDefault="000D31CF" w:rsidP="00067B59">
            <w:pPr>
              <w:spacing w:before="120" w:after="120"/>
              <w:jc w:val="both"/>
              <w:rPr>
                <w:b/>
                <w:bCs/>
                <w:i/>
                <w:iCs/>
                <w:sz w:val="26"/>
                <w:szCs w:val="26"/>
              </w:rPr>
            </w:pPr>
            <w:r w:rsidRPr="00067B59">
              <w:rPr>
                <w:b/>
                <w:bCs/>
                <w:sz w:val="26"/>
                <w:szCs w:val="26"/>
              </w:rPr>
              <w:t xml:space="preserve"> </w:t>
            </w:r>
            <w:r w:rsidRPr="00067B59">
              <w:rPr>
                <w:b/>
                <w:bCs/>
                <w:i/>
                <w:iCs/>
                <w:sz w:val="26"/>
                <w:szCs w:val="26"/>
              </w:rPr>
              <w:t xml:space="preserve">Phát phiếu biểu quyết các chỉ tiêu (nghiên cứu biểu quyết và nộp lại).        </w:t>
            </w:r>
          </w:p>
        </w:tc>
        <w:tc>
          <w:tcPr>
            <w:tcW w:w="1980" w:type="dxa"/>
          </w:tcPr>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BF7E39">
            <w:pPr>
              <w:rPr>
                <w:b/>
                <w:bCs/>
              </w:rPr>
            </w:pPr>
          </w:p>
          <w:p w:rsidR="000D31CF" w:rsidRPr="00067B59" w:rsidRDefault="000D31CF" w:rsidP="000A4624">
            <w:pPr>
              <w:rPr>
                <w:b/>
                <w:bCs/>
              </w:rPr>
            </w:pPr>
          </w:p>
        </w:tc>
        <w:tc>
          <w:tcPr>
            <w:tcW w:w="1440" w:type="dxa"/>
          </w:tcPr>
          <w:p w:rsidR="000D31CF" w:rsidRPr="00067B59" w:rsidRDefault="000D31CF" w:rsidP="00067B59">
            <w:pPr>
              <w:ind w:left="252" w:hanging="252"/>
              <w:rPr>
                <w:b/>
                <w:bCs/>
              </w:rPr>
            </w:pPr>
            <w:r w:rsidRPr="00067B59">
              <w:rPr>
                <w:b/>
                <w:bCs/>
              </w:rPr>
              <w:t xml:space="preserve">Sử dụng </w:t>
            </w:r>
          </w:p>
          <w:p w:rsidR="000D31CF" w:rsidRPr="00067B59" w:rsidRDefault="000D31CF" w:rsidP="00067B59">
            <w:pPr>
              <w:ind w:left="252" w:hanging="252"/>
              <w:rPr>
                <w:b/>
                <w:bCs/>
              </w:rPr>
            </w:pPr>
            <w:r w:rsidRPr="00067B59">
              <w:rPr>
                <w:b/>
                <w:bCs/>
              </w:rPr>
              <w:t xml:space="preserve">Máy vi tính </w:t>
            </w:r>
          </w:p>
          <w:p w:rsidR="000D31CF" w:rsidRPr="00067B59" w:rsidRDefault="000D31CF" w:rsidP="00067B59">
            <w:pPr>
              <w:ind w:left="252" w:hanging="252"/>
              <w:rPr>
                <w:b/>
                <w:bCs/>
              </w:rPr>
            </w:pPr>
            <w:r w:rsidRPr="00067B59">
              <w:rPr>
                <w:b/>
                <w:bCs/>
              </w:rPr>
              <w:t>Trình chiếu các nội dung liên quan</w:t>
            </w:r>
          </w:p>
        </w:tc>
      </w:tr>
    </w:tbl>
    <w:p w:rsidR="000D31CF" w:rsidRDefault="000D31CF" w:rsidP="00555BBF">
      <w:pPr>
        <w:rPr>
          <w:b/>
          <w:bCs/>
        </w:rPr>
      </w:pPr>
    </w:p>
    <w:p w:rsidR="000D31CF" w:rsidRDefault="000D31CF" w:rsidP="00555BBF">
      <w:pPr>
        <w:ind w:left="4320" w:firstLine="720"/>
        <w:rPr>
          <w:b/>
          <w:bCs/>
        </w:rPr>
      </w:pPr>
    </w:p>
    <w:p w:rsidR="000D31CF" w:rsidRDefault="000D31CF" w:rsidP="00555BBF">
      <w:pPr>
        <w:ind w:left="4320" w:firstLine="720"/>
        <w:rPr>
          <w:b/>
          <w:bCs/>
        </w:rPr>
      </w:pPr>
    </w:p>
    <w:p w:rsidR="000D31CF" w:rsidRDefault="000D31CF" w:rsidP="00555BBF">
      <w:pPr>
        <w:ind w:left="4320" w:firstLine="720"/>
        <w:rPr>
          <w:b/>
          <w:bCs/>
        </w:rPr>
      </w:pPr>
    </w:p>
    <w:p w:rsidR="000D31CF" w:rsidRDefault="000D31CF"/>
    <w:sectPr w:rsidR="000D31CF" w:rsidSect="00555BBF">
      <w:footerReference w:type="default" r:id="rId7"/>
      <w:pgSz w:w="15840" w:h="12240" w:orient="landscape"/>
      <w:pgMar w:top="576" w:right="576" w:bottom="576" w:left="1440"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31CF" w:rsidRDefault="000D31CF" w:rsidP="000C453C">
      <w:r>
        <w:separator/>
      </w:r>
    </w:p>
  </w:endnote>
  <w:endnote w:type="continuationSeparator" w:id="0">
    <w:p w:rsidR="000D31CF" w:rsidRDefault="000D31CF" w:rsidP="000C453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31CF" w:rsidRDefault="000D31CF">
    <w:pPr>
      <w:pStyle w:val="Footer"/>
      <w:jc w:val="right"/>
    </w:pPr>
    <w:fldSimple w:instr=" PAGE   \* MERGEFORMAT ">
      <w:r>
        <w:rPr>
          <w:noProof/>
        </w:rPr>
        <w:t>1</w:t>
      </w:r>
    </w:fldSimple>
  </w:p>
  <w:p w:rsidR="000D31CF" w:rsidRDefault="000D31C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31CF" w:rsidRDefault="000D31CF" w:rsidP="000C453C">
      <w:r>
        <w:separator/>
      </w:r>
    </w:p>
  </w:footnote>
  <w:footnote w:type="continuationSeparator" w:id="0">
    <w:p w:rsidR="000D31CF" w:rsidRDefault="000D31CF" w:rsidP="000C453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CE36BE"/>
    <w:multiLevelType w:val="hybridMultilevel"/>
    <w:tmpl w:val="18F6DA60"/>
    <w:lvl w:ilvl="0" w:tplc="FA5A1772">
      <w:start w:val="1"/>
      <w:numFmt w:val="bullet"/>
      <w:lvlText w:val="-"/>
      <w:lvlJc w:val="left"/>
      <w:pPr>
        <w:tabs>
          <w:tab w:val="num" w:pos="720"/>
        </w:tabs>
        <w:ind w:left="720" w:hanging="360"/>
      </w:pPr>
      <w:rPr>
        <w:rFonts w:ascii="Times New Roman" w:eastAsia="Times New Roman" w:hAnsi="Times New Roman" w:hint="default"/>
      </w:rPr>
    </w:lvl>
    <w:lvl w:ilvl="1" w:tplc="04090017">
      <w:start w:val="1"/>
      <w:numFmt w:val="lowerLetter"/>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
    <w:nsid w:val="721B3D71"/>
    <w:multiLevelType w:val="hybridMultilevel"/>
    <w:tmpl w:val="260C2770"/>
    <w:lvl w:ilvl="0" w:tplc="04090017">
      <w:start w:val="1"/>
      <w:numFmt w:val="lowerLetter"/>
      <w:lvlText w:val="%1)"/>
      <w:lvlJc w:val="left"/>
      <w:pPr>
        <w:tabs>
          <w:tab w:val="num" w:pos="720"/>
        </w:tabs>
        <w:ind w:left="720" w:hanging="360"/>
      </w:pPr>
      <w:rPr>
        <w:rFonts w:hint="default"/>
      </w:rPr>
    </w:lvl>
    <w:lvl w:ilvl="1" w:tplc="6B5C056A">
      <w:start w:val="6"/>
      <w:numFmt w:val="bullet"/>
      <w:lvlText w:val=""/>
      <w:lvlJc w:val="left"/>
      <w:pPr>
        <w:tabs>
          <w:tab w:val="num" w:pos="1440"/>
        </w:tabs>
        <w:ind w:left="1440" w:hanging="360"/>
      </w:pPr>
      <w:rPr>
        <w:rFonts w:ascii="Symbol" w:eastAsia="Times New Roman" w:hAnsi="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drawingGridHorizontalSpacing w:val="140"/>
  <w:drawingGridVerticalSpacing w:val="381"/>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55BBF"/>
    <w:rsid w:val="00067B59"/>
    <w:rsid w:val="000A4624"/>
    <w:rsid w:val="000C453C"/>
    <w:rsid w:val="000D31CF"/>
    <w:rsid w:val="002343A5"/>
    <w:rsid w:val="00237EA7"/>
    <w:rsid w:val="002D2BB9"/>
    <w:rsid w:val="00340E15"/>
    <w:rsid w:val="00361B31"/>
    <w:rsid w:val="003B7FC4"/>
    <w:rsid w:val="00555BBF"/>
    <w:rsid w:val="005F529F"/>
    <w:rsid w:val="007B4DD1"/>
    <w:rsid w:val="007B54E8"/>
    <w:rsid w:val="00810ECF"/>
    <w:rsid w:val="0082086B"/>
    <w:rsid w:val="009B6C6E"/>
    <w:rsid w:val="00B73728"/>
    <w:rsid w:val="00BF7E39"/>
    <w:rsid w:val="00C3629D"/>
    <w:rsid w:val="00C80096"/>
    <w:rsid w:val="00D5269E"/>
    <w:rsid w:val="00D93383"/>
    <w:rsid w:val="00DB08D3"/>
    <w:rsid w:val="00EB5EFC"/>
    <w:rsid w:val="00F660E0"/>
    <w:rsid w:val="00FB7D86"/>
    <w:rsid w:val="00FE43C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5BBF"/>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555BBF"/>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ParagraphFontParaCharCharCharCharChar">
    <w:name w:val="Default Paragraph Font Para Char Char Char Char Char"/>
    <w:autoRedefine/>
    <w:uiPriority w:val="99"/>
    <w:rsid w:val="00555BBF"/>
    <w:pPr>
      <w:tabs>
        <w:tab w:val="left" w:pos="1152"/>
      </w:tabs>
      <w:spacing w:before="120" w:after="120" w:line="312" w:lineRule="auto"/>
    </w:pPr>
    <w:rPr>
      <w:rFonts w:ascii="Arial" w:eastAsia="Times New Roman" w:hAnsi="Arial" w:cs="Arial"/>
      <w:sz w:val="26"/>
      <w:szCs w:val="26"/>
    </w:rPr>
  </w:style>
  <w:style w:type="paragraph" w:styleId="ListParagraph">
    <w:name w:val="List Paragraph"/>
    <w:basedOn w:val="Normal"/>
    <w:uiPriority w:val="99"/>
    <w:qFormat/>
    <w:rsid w:val="00555BBF"/>
    <w:pPr>
      <w:ind w:left="720"/>
    </w:pPr>
  </w:style>
  <w:style w:type="paragraph" w:styleId="Header">
    <w:name w:val="header"/>
    <w:basedOn w:val="Normal"/>
    <w:link w:val="HeaderChar"/>
    <w:uiPriority w:val="99"/>
    <w:semiHidden/>
    <w:rsid w:val="000C453C"/>
    <w:pPr>
      <w:tabs>
        <w:tab w:val="center" w:pos="4680"/>
        <w:tab w:val="right" w:pos="9360"/>
      </w:tabs>
    </w:pPr>
  </w:style>
  <w:style w:type="character" w:customStyle="1" w:styleId="HeaderChar">
    <w:name w:val="Header Char"/>
    <w:basedOn w:val="DefaultParagraphFont"/>
    <w:link w:val="Header"/>
    <w:uiPriority w:val="99"/>
    <w:semiHidden/>
    <w:locked/>
    <w:rsid w:val="000C453C"/>
    <w:rPr>
      <w:rFonts w:ascii="Times New Roman" w:hAnsi="Times New Roman" w:cs="Times New Roman"/>
      <w:sz w:val="24"/>
      <w:szCs w:val="24"/>
    </w:rPr>
  </w:style>
  <w:style w:type="paragraph" w:styleId="Footer">
    <w:name w:val="footer"/>
    <w:basedOn w:val="Normal"/>
    <w:link w:val="FooterChar"/>
    <w:uiPriority w:val="99"/>
    <w:rsid w:val="000C453C"/>
    <w:pPr>
      <w:tabs>
        <w:tab w:val="center" w:pos="4680"/>
        <w:tab w:val="right" w:pos="9360"/>
      </w:tabs>
    </w:pPr>
  </w:style>
  <w:style w:type="character" w:customStyle="1" w:styleId="FooterChar">
    <w:name w:val="Footer Char"/>
    <w:basedOn w:val="DefaultParagraphFont"/>
    <w:link w:val="Footer"/>
    <w:uiPriority w:val="99"/>
    <w:locked/>
    <w:rsid w:val="000C453C"/>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4</Pages>
  <Words>777</Words>
  <Characters>4432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ĐẢNG BỘ SỞ GIÁO DỤC VÀ ĐÀO TẠO</dc:title>
  <dc:subject/>
  <dc:creator>Hp202G1</dc:creator>
  <cp:keywords/>
  <dc:description/>
  <cp:lastModifiedBy>Hp202G1</cp:lastModifiedBy>
  <cp:revision>2</cp:revision>
  <dcterms:created xsi:type="dcterms:W3CDTF">2014-12-29T08:07:00Z</dcterms:created>
  <dcterms:modified xsi:type="dcterms:W3CDTF">2014-12-29T08:07:00Z</dcterms:modified>
</cp:coreProperties>
</file>